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FF05B" w14:textId="5EE6DA02" w:rsidR="007C22D7" w:rsidRPr="001D2245" w:rsidRDefault="007C22D7" w:rsidP="007C22D7">
      <w:pPr>
        <w:overflowPunct w:val="0"/>
        <w:autoSpaceDE w:val="0"/>
        <w:autoSpaceDN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</w:t>
      </w:r>
      <w:r w:rsidR="00EA5C4C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>号</w:t>
      </w:r>
      <w:r w:rsidRPr="001D2245">
        <w:rPr>
          <w:rFonts w:ascii="ＭＳ 明朝" w:hAnsi="ＭＳ 明朝" w:hint="eastAsia"/>
          <w:szCs w:val="21"/>
        </w:rPr>
        <w:t>様式（第</w:t>
      </w:r>
      <w:r w:rsidR="00DE2685">
        <w:rPr>
          <w:rFonts w:ascii="ＭＳ 明朝" w:hAnsi="ＭＳ 明朝" w:hint="eastAsia"/>
          <w:szCs w:val="21"/>
        </w:rPr>
        <w:t>７</w:t>
      </w:r>
      <w:r w:rsidRPr="001D2245">
        <w:rPr>
          <w:rFonts w:ascii="ＭＳ 明朝" w:hAnsi="ＭＳ 明朝" w:hint="eastAsia"/>
          <w:szCs w:val="21"/>
        </w:rPr>
        <w:t>条第</w:t>
      </w:r>
      <w:r w:rsidR="00EA5C4C">
        <w:rPr>
          <w:rFonts w:ascii="ＭＳ 明朝" w:hAnsi="ＭＳ 明朝" w:hint="eastAsia"/>
          <w:szCs w:val="21"/>
        </w:rPr>
        <w:t>１</w:t>
      </w:r>
      <w:r w:rsidRPr="001D2245">
        <w:rPr>
          <w:rFonts w:ascii="ＭＳ 明朝" w:hAnsi="ＭＳ 明朝" w:hint="eastAsia"/>
          <w:szCs w:val="21"/>
        </w:rPr>
        <w:t>号関係）</w:t>
      </w:r>
    </w:p>
    <w:p w14:paraId="4094979E" w14:textId="77777777" w:rsidR="007C22D7" w:rsidRPr="001D2245" w:rsidRDefault="007C22D7" w:rsidP="007C22D7">
      <w:pPr>
        <w:overflowPunct w:val="0"/>
        <w:autoSpaceDE w:val="0"/>
        <w:autoSpaceDN w:val="0"/>
        <w:rPr>
          <w:rFonts w:ascii="ＭＳ 明朝" w:hAnsi="ＭＳ 明朝"/>
          <w:szCs w:val="21"/>
        </w:rPr>
      </w:pPr>
    </w:p>
    <w:p w14:paraId="1F8969F5" w14:textId="77777777" w:rsidR="00C00CAE" w:rsidRDefault="00D26533" w:rsidP="00C00CAE">
      <w:pPr>
        <w:overflowPunct w:val="0"/>
        <w:autoSpaceDE w:val="0"/>
        <w:autoSpaceDN w:val="0"/>
        <w:spacing w:afterLines="50" w:after="209"/>
        <w:ind w:leftChars="100" w:left="254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防犯カメラ管理責任者等届出書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264"/>
        <w:gridCol w:w="1559"/>
        <w:gridCol w:w="4536"/>
      </w:tblGrid>
      <w:tr w:rsidR="00AD2639" w:rsidRPr="007A48F2" w14:paraId="7AC98442" w14:textId="77777777" w:rsidTr="00C00CAE">
        <w:trPr>
          <w:trHeight w:val="2891"/>
          <w:jc w:val="center"/>
        </w:trPr>
        <w:tc>
          <w:tcPr>
            <w:tcW w:w="83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B2A282" w14:textId="77777777" w:rsidR="002A39A5" w:rsidRDefault="002A39A5" w:rsidP="002A39A5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61115281" w14:textId="77777777" w:rsidR="002A39A5" w:rsidRPr="001D2245" w:rsidRDefault="002A39A5" w:rsidP="002A39A5">
            <w:pPr>
              <w:overflowPunct w:val="0"/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1D2245">
              <w:rPr>
                <w:rFonts w:ascii="ＭＳ 明朝" w:hAnsi="ＭＳ 明朝" w:hint="eastAsia"/>
                <w:szCs w:val="21"/>
              </w:rPr>
              <w:t>年</w:t>
            </w:r>
            <w:r w:rsidR="00C00CAE">
              <w:rPr>
                <w:rFonts w:ascii="ＭＳ 明朝" w:hAnsi="ＭＳ 明朝" w:hint="eastAsia"/>
                <w:szCs w:val="21"/>
              </w:rPr>
              <w:t xml:space="preserve"> </w:t>
            </w:r>
            <w:r w:rsidRPr="001D2245">
              <w:rPr>
                <w:rFonts w:ascii="ＭＳ 明朝" w:hAnsi="ＭＳ 明朝" w:hint="eastAsia"/>
                <w:szCs w:val="21"/>
              </w:rPr>
              <w:t xml:space="preserve">　月</w:t>
            </w:r>
            <w:r w:rsidR="00C00CAE">
              <w:rPr>
                <w:rFonts w:ascii="ＭＳ 明朝" w:hAnsi="ＭＳ 明朝" w:hint="eastAsia"/>
                <w:szCs w:val="21"/>
              </w:rPr>
              <w:t xml:space="preserve"> </w:t>
            </w:r>
            <w:r w:rsidRPr="001D2245">
              <w:rPr>
                <w:rFonts w:ascii="ＭＳ 明朝" w:hAnsi="ＭＳ 明朝" w:hint="eastAsia"/>
                <w:szCs w:val="21"/>
              </w:rPr>
              <w:t xml:space="preserve">　日</w:t>
            </w:r>
          </w:p>
          <w:p w14:paraId="709713AD" w14:textId="77777777" w:rsidR="002A39A5" w:rsidRPr="001D2245" w:rsidRDefault="002A39A5" w:rsidP="00C00CAE">
            <w:pPr>
              <w:overflowPunct w:val="0"/>
              <w:autoSpaceDE w:val="0"/>
              <w:autoSpaceDN w:val="0"/>
              <w:spacing w:afterLines="50" w:after="209"/>
              <w:rPr>
                <w:rFonts w:ascii="ＭＳ 明朝" w:hAnsi="ＭＳ 明朝"/>
                <w:szCs w:val="21"/>
              </w:rPr>
            </w:pPr>
            <w:r w:rsidRPr="001D2245">
              <w:rPr>
                <w:rFonts w:ascii="ＭＳ 明朝" w:hAnsi="ＭＳ 明朝" w:hint="eastAsia"/>
                <w:szCs w:val="21"/>
              </w:rPr>
              <w:t>（あて先）横須賀市長</w:t>
            </w:r>
          </w:p>
          <w:p w14:paraId="6EDAB481" w14:textId="77777777" w:rsidR="00C00CAE" w:rsidRPr="001D2245" w:rsidRDefault="002A39A5" w:rsidP="00C00CAE">
            <w:pPr>
              <w:tabs>
                <w:tab w:val="left" w:pos="3683"/>
                <w:tab w:val="left" w:pos="4699"/>
              </w:tabs>
              <w:overflowPunct w:val="0"/>
              <w:autoSpaceDE w:val="0"/>
              <w:autoSpaceDN w:val="0"/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ab/>
            </w:r>
            <w:r w:rsidRPr="001D2245">
              <w:rPr>
                <w:rFonts w:ascii="ＭＳ 明朝" w:hAnsi="ＭＳ 明朝" w:hint="eastAsia"/>
                <w:szCs w:val="21"/>
              </w:rPr>
              <w:t>団体名</w:t>
            </w:r>
          </w:p>
          <w:p w14:paraId="574B9EFD" w14:textId="77777777" w:rsidR="002A39A5" w:rsidRPr="001D2245" w:rsidRDefault="002A39A5" w:rsidP="00C00CAE">
            <w:pPr>
              <w:tabs>
                <w:tab w:val="left" w:pos="3683"/>
                <w:tab w:val="left" w:pos="4699"/>
              </w:tabs>
              <w:overflowPunct w:val="0"/>
              <w:autoSpaceDE w:val="0"/>
              <w:autoSpaceDN w:val="0"/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ab/>
            </w:r>
            <w:r>
              <w:rPr>
                <w:rFonts w:ascii="ＭＳ 明朝" w:hAnsi="ＭＳ 明朝"/>
                <w:szCs w:val="21"/>
              </w:rPr>
              <w:tab/>
            </w:r>
            <w:r w:rsidRPr="001D2245">
              <w:rPr>
                <w:rFonts w:ascii="ＭＳ 明朝" w:hAnsi="ＭＳ 明朝" w:hint="eastAsia"/>
                <w:szCs w:val="21"/>
              </w:rPr>
              <w:t>住所</w:t>
            </w:r>
          </w:p>
          <w:p w14:paraId="0B1F3FEE" w14:textId="77777777" w:rsidR="002A39A5" w:rsidRPr="001D2245" w:rsidRDefault="002A39A5" w:rsidP="00C00CAE">
            <w:pPr>
              <w:tabs>
                <w:tab w:val="left" w:pos="3683"/>
                <w:tab w:val="left" w:pos="4699"/>
              </w:tabs>
              <w:overflowPunct w:val="0"/>
              <w:autoSpaceDE w:val="0"/>
              <w:autoSpaceDN w:val="0"/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ab/>
            </w:r>
            <w:r>
              <w:rPr>
                <w:rFonts w:ascii="ＭＳ 明朝" w:hAnsi="ＭＳ 明朝" w:hint="eastAsia"/>
                <w:szCs w:val="21"/>
              </w:rPr>
              <w:t>代表者</w:t>
            </w:r>
            <w:r>
              <w:rPr>
                <w:rFonts w:ascii="ＭＳ 明朝" w:hAnsi="ＭＳ 明朝"/>
                <w:szCs w:val="21"/>
              </w:rPr>
              <w:tab/>
            </w:r>
            <w:r w:rsidRPr="001D2245">
              <w:rPr>
                <w:rFonts w:ascii="ＭＳ 明朝" w:hAnsi="ＭＳ 明朝" w:hint="eastAsia"/>
                <w:szCs w:val="21"/>
              </w:rPr>
              <w:t>氏名</w:t>
            </w:r>
          </w:p>
          <w:p w14:paraId="48E45624" w14:textId="77777777" w:rsidR="00AD2639" w:rsidRPr="002A39A5" w:rsidRDefault="002A39A5" w:rsidP="00C00CAE">
            <w:pPr>
              <w:tabs>
                <w:tab w:val="left" w:pos="3683"/>
                <w:tab w:val="left" w:pos="4699"/>
              </w:tabs>
              <w:overflowPunct w:val="0"/>
              <w:autoSpaceDE w:val="0"/>
              <w:autoSpaceDN w:val="0"/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ab/>
            </w:r>
            <w:r>
              <w:rPr>
                <w:rFonts w:ascii="ＭＳ 明朝" w:hAnsi="ＭＳ 明朝"/>
                <w:szCs w:val="21"/>
              </w:rPr>
              <w:tab/>
            </w: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</w:tr>
      <w:tr w:rsidR="00AD2639" w:rsidRPr="007A48F2" w14:paraId="4B80D6DC" w14:textId="77777777" w:rsidTr="00C00CAE">
        <w:trPr>
          <w:trHeight w:val="794"/>
          <w:jc w:val="center"/>
        </w:trPr>
        <w:tc>
          <w:tcPr>
            <w:tcW w:w="22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3C85F" w14:textId="77777777" w:rsidR="00AD2639" w:rsidRDefault="002A39A5" w:rsidP="002A39A5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91"/>
                <w:kern w:val="0"/>
                <w:szCs w:val="21"/>
                <w:fitText w:val="1778" w:id="1231872000"/>
              </w:rPr>
              <w:t>防犯カメ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778" w:id="1231872000"/>
              </w:rPr>
              <w:t>ラ</w:t>
            </w:r>
          </w:p>
          <w:p w14:paraId="008AA9AD" w14:textId="77777777" w:rsidR="002A39A5" w:rsidRPr="007A48F2" w:rsidRDefault="002A39A5" w:rsidP="002A39A5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91"/>
                <w:kern w:val="0"/>
                <w:szCs w:val="21"/>
                <w:fitText w:val="1778" w:id="1231872001"/>
              </w:rPr>
              <w:t>管理責任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778" w:id="1231872001"/>
              </w:rPr>
              <w:t>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BF80F" w14:textId="77777777" w:rsidR="00AD2639" w:rsidRPr="007A48F2" w:rsidRDefault="002A39A5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425"/>
                <w:kern w:val="0"/>
                <w:szCs w:val="21"/>
                <w:fitText w:val="1270" w:id="1231871744"/>
              </w:rPr>
              <w:t>住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270" w:id="1231871744"/>
              </w:rPr>
              <w:t>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849B8" w14:textId="77777777" w:rsidR="00AD2639" w:rsidRPr="007A48F2" w:rsidRDefault="00AD2639" w:rsidP="002A39A5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AD2639" w:rsidRPr="007A48F2" w14:paraId="5649D978" w14:textId="77777777" w:rsidTr="00C00CAE">
        <w:trPr>
          <w:trHeight w:val="794"/>
          <w:jc w:val="center"/>
        </w:trPr>
        <w:tc>
          <w:tcPr>
            <w:tcW w:w="226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F868C" w14:textId="77777777" w:rsidR="00AD2639" w:rsidRPr="007A48F2" w:rsidRDefault="00AD2639" w:rsidP="002A39A5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96D6B" w14:textId="77777777" w:rsidR="00AD2639" w:rsidRPr="007A48F2" w:rsidRDefault="002A39A5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425"/>
                <w:kern w:val="0"/>
                <w:szCs w:val="21"/>
                <w:fitText w:val="1270" w:id="1231871745"/>
              </w:rPr>
              <w:t>氏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270" w:id="1231871745"/>
              </w:rPr>
              <w:t>名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7836D" w14:textId="77777777" w:rsidR="00AD2639" w:rsidRPr="007A48F2" w:rsidRDefault="00AD2639" w:rsidP="002A39A5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AD2639" w:rsidRPr="007A48F2" w14:paraId="5AFC0FDC" w14:textId="77777777" w:rsidTr="00C00CAE">
        <w:trPr>
          <w:trHeight w:val="794"/>
          <w:jc w:val="center"/>
        </w:trPr>
        <w:tc>
          <w:tcPr>
            <w:tcW w:w="226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8A782" w14:textId="77777777" w:rsidR="00AD2639" w:rsidRPr="007A48F2" w:rsidRDefault="00AD2639" w:rsidP="002A39A5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F1B0A" w14:textId="77777777" w:rsidR="00AD2639" w:rsidRPr="007A48F2" w:rsidRDefault="002A39A5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780FCB">
              <w:rPr>
                <w:rFonts w:ascii="ＭＳ 明朝" w:hAnsi="ＭＳ 明朝" w:hint="eastAsia"/>
                <w:spacing w:val="60"/>
                <w:kern w:val="0"/>
                <w:szCs w:val="21"/>
                <w:fitText w:val="1270" w:id="1231871746"/>
              </w:rPr>
              <w:t>電話番</w:t>
            </w:r>
            <w:r w:rsidRPr="00780FCB">
              <w:rPr>
                <w:rFonts w:ascii="ＭＳ 明朝" w:hAnsi="ＭＳ 明朝" w:hint="eastAsia"/>
                <w:spacing w:val="30"/>
                <w:kern w:val="0"/>
                <w:szCs w:val="21"/>
                <w:fitText w:val="1270" w:id="1231871746"/>
              </w:rPr>
              <w:t>号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D2F4A" w14:textId="77777777" w:rsidR="00AD2639" w:rsidRPr="007A48F2" w:rsidRDefault="00AD2639" w:rsidP="002A39A5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AD2639" w:rsidRPr="007A48F2" w14:paraId="2AFB1183" w14:textId="77777777" w:rsidTr="00C00CAE">
        <w:trPr>
          <w:trHeight w:val="794"/>
          <w:jc w:val="center"/>
        </w:trPr>
        <w:tc>
          <w:tcPr>
            <w:tcW w:w="2264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94CEE" w14:textId="77777777" w:rsidR="00AD2639" w:rsidRPr="007A48F2" w:rsidRDefault="00AD2639" w:rsidP="002A39A5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9106B" w14:textId="77777777" w:rsidR="00AD2639" w:rsidRPr="007A48F2" w:rsidRDefault="002A39A5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選任年月日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79710" w14:textId="77777777" w:rsidR="00AD2639" w:rsidRPr="007A48F2" w:rsidRDefault="00AD2639" w:rsidP="002A39A5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C00CAE" w:rsidRPr="007A48F2" w14:paraId="094D1AA2" w14:textId="77777777" w:rsidTr="00C00CAE">
        <w:trPr>
          <w:trHeight w:val="794"/>
          <w:jc w:val="center"/>
        </w:trPr>
        <w:tc>
          <w:tcPr>
            <w:tcW w:w="2264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BA594" w14:textId="77777777" w:rsidR="00C00CAE" w:rsidRDefault="00C00CAE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91"/>
                <w:kern w:val="0"/>
                <w:szCs w:val="21"/>
                <w:fitText w:val="1778" w:id="1231872002"/>
              </w:rPr>
              <w:t>防犯カメ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778" w:id="1231872002"/>
              </w:rPr>
              <w:t>ラ</w:t>
            </w:r>
          </w:p>
          <w:p w14:paraId="116C1A8D" w14:textId="77777777" w:rsidR="00C00CAE" w:rsidRPr="007A48F2" w:rsidRDefault="00C00CAE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91"/>
                <w:kern w:val="0"/>
                <w:szCs w:val="21"/>
                <w:fitText w:val="1778" w:id="1231872003"/>
              </w:rPr>
              <w:t>取扱責任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778" w:id="1231872003"/>
              </w:rPr>
              <w:t>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34964" w14:textId="77777777" w:rsidR="00C00CAE" w:rsidRPr="007A48F2" w:rsidRDefault="00C00CAE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425"/>
                <w:kern w:val="0"/>
                <w:szCs w:val="21"/>
                <w:fitText w:val="1270" w:id="1231871744"/>
              </w:rPr>
              <w:t>住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270" w:id="1231871744"/>
              </w:rPr>
              <w:t>所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8E0B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C00CAE" w:rsidRPr="007A48F2" w14:paraId="1A04F3E6" w14:textId="77777777" w:rsidTr="00C00CAE">
        <w:trPr>
          <w:trHeight w:val="794"/>
          <w:jc w:val="center"/>
        </w:trPr>
        <w:tc>
          <w:tcPr>
            <w:tcW w:w="226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37C22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E28E7" w14:textId="77777777" w:rsidR="00C00CAE" w:rsidRPr="007A48F2" w:rsidRDefault="00C00CAE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00CAE">
              <w:rPr>
                <w:rFonts w:ascii="ＭＳ 明朝" w:hAnsi="ＭＳ 明朝" w:hint="eastAsia"/>
                <w:spacing w:val="425"/>
                <w:kern w:val="0"/>
                <w:szCs w:val="21"/>
                <w:fitText w:val="1270" w:id="1231871745"/>
              </w:rPr>
              <w:t>氏</w:t>
            </w:r>
            <w:r w:rsidRPr="00C00CAE">
              <w:rPr>
                <w:rFonts w:ascii="ＭＳ 明朝" w:hAnsi="ＭＳ 明朝" w:hint="eastAsia"/>
                <w:kern w:val="0"/>
                <w:szCs w:val="21"/>
                <w:fitText w:val="1270" w:id="1231871745"/>
              </w:rPr>
              <w:t>名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3E5D6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C00CAE" w:rsidRPr="007A48F2" w14:paraId="32F7C5FB" w14:textId="77777777" w:rsidTr="00C00CAE">
        <w:trPr>
          <w:trHeight w:val="794"/>
          <w:jc w:val="center"/>
        </w:trPr>
        <w:tc>
          <w:tcPr>
            <w:tcW w:w="226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D7806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2643B" w14:textId="77777777" w:rsidR="00C00CAE" w:rsidRPr="007A48F2" w:rsidRDefault="00C00CAE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CD5D39">
              <w:rPr>
                <w:rFonts w:ascii="ＭＳ 明朝" w:hAnsi="ＭＳ 明朝" w:hint="eastAsia"/>
                <w:spacing w:val="60"/>
                <w:kern w:val="0"/>
                <w:szCs w:val="21"/>
                <w:fitText w:val="1270" w:id="1231871746"/>
              </w:rPr>
              <w:t>電話番</w:t>
            </w:r>
            <w:r w:rsidRPr="00CD5D39">
              <w:rPr>
                <w:rFonts w:ascii="ＭＳ 明朝" w:hAnsi="ＭＳ 明朝" w:hint="eastAsia"/>
                <w:spacing w:val="30"/>
                <w:kern w:val="0"/>
                <w:szCs w:val="21"/>
                <w:fitText w:val="1270" w:id="1231871746"/>
              </w:rPr>
              <w:t>号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C1468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C00CAE" w:rsidRPr="007A48F2" w14:paraId="692109E8" w14:textId="77777777" w:rsidTr="00C00CAE">
        <w:trPr>
          <w:trHeight w:val="794"/>
          <w:jc w:val="center"/>
        </w:trPr>
        <w:tc>
          <w:tcPr>
            <w:tcW w:w="226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2ECBF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14EED" w14:textId="77777777" w:rsidR="00C00CAE" w:rsidRPr="007A48F2" w:rsidRDefault="00C00CAE" w:rsidP="00C00CA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選任年月日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DB763" w14:textId="77777777" w:rsidR="00C00CAE" w:rsidRPr="007A48F2" w:rsidRDefault="00C00CAE" w:rsidP="00C00CAE">
            <w:pPr>
              <w:overflowPunct w:val="0"/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2A39A5" w:rsidRPr="007A48F2" w14:paraId="386BB414" w14:textId="77777777" w:rsidTr="00C00CAE">
        <w:trPr>
          <w:trHeight w:val="2503"/>
          <w:jc w:val="center"/>
        </w:trPr>
        <w:tc>
          <w:tcPr>
            <w:tcW w:w="83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860B49" w14:textId="77777777" w:rsidR="002A39A5" w:rsidRPr="007A48F2" w:rsidRDefault="00C00CAE" w:rsidP="00C00CAE">
            <w:pPr>
              <w:overflowPunct w:val="0"/>
              <w:autoSpaceDE w:val="0"/>
              <w:autoSpaceDN w:val="0"/>
              <w:spacing w:beforeLines="50" w:before="209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（事務処理欄）</w:t>
            </w:r>
          </w:p>
        </w:tc>
      </w:tr>
    </w:tbl>
    <w:p w14:paraId="16E844D3" w14:textId="77777777" w:rsidR="00AD2639" w:rsidRPr="001D2245" w:rsidRDefault="00AD2639" w:rsidP="00D26533">
      <w:pPr>
        <w:overflowPunct w:val="0"/>
        <w:autoSpaceDE w:val="0"/>
        <w:autoSpaceDN w:val="0"/>
        <w:ind w:leftChars="100" w:left="254"/>
        <w:jc w:val="center"/>
        <w:rPr>
          <w:rFonts w:ascii="ＭＳ 明朝" w:hAnsi="ＭＳ 明朝"/>
          <w:szCs w:val="21"/>
        </w:rPr>
      </w:pPr>
    </w:p>
    <w:sectPr w:rsidR="00AD2639" w:rsidRPr="001D2245">
      <w:pgSz w:w="11906" w:h="16838" w:code="9"/>
      <w:pgMar w:top="1588" w:right="1418" w:bottom="1004" w:left="1588" w:header="720" w:footer="720" w:gutter="0"/>
      <w:cols w:space="720"/>
      <w:noEndnote/>
      <w:docGrid w:type="linesAndChars" w:linePitch="419" w:charSpace="90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3FCA" w14:textId="77777777" w:rsidR="00E01C36" w:rsidRDefault="00E01C36" w:rsidP="005D1D4A">
      <w:r>
        <w:separator/>
      </w:r>
    </w:p>
  </w:endnote>
  <w:endnote w:type="continuationSeparator" w:id="0">
    <w:p w14:paraId="1A6B6F95" w14:textId="77777777" w:rsidR="00E01C36" w:rsidRDefault="00E01C36" w:rsidP="005D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310D0" w14:textId="77777777" w:rsidR="00E01C36" w:rsidRDefault="00E01C36" w:rsidP="005D1D4A">
      <w:r>
        <w:separator/>
      </w:r>
    </w:p>
  </w:footnote>
  <w:footnote w:type="continuationSeparator" w:id="0">
    <w:p w14:paraId="281AB5C0" w14:textId="77777777" w:rsidR="00E01C36" w:rsidRDefault="00E01C36" w:rsidP="005D1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A40C6"/>
    <w:multiLevelType w:val="singleLevel"/>
    <w:tmpl w:val="741CCCEC"/>
    <w:lvl w:ilvl="0">
      <w:start w:val="75"/>
      <w:numFmt w:val="decimal"/>
      <w:lvlText w:val="第%1条"/>
      <w:lvlJc w:val="left"/>
      <w:pPr>
        <w:tabs>
          <w:tab w:val="num" w:pos="1035"/>
        </w:tabs>
        <w:ind w:left="1035" w:hanging="1035"/>
      </w:pPr>
      <w:rPr>
        <w:rFonts w:hint="eastAsia"/>
      </w:rPr>
    </w:lvl>
  </w:abstractNum>
  <w:abstractNum w:abstractNumId="1" w15:restartNumberingAfterBreak="0">
    <w:nsid w:val="70733CC5"/>
    <w:multiLevelType w:val="singleLevel"/>
    <w:tmpl w:val="2250D606"/>
    <w:lvl w:ilvl="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eastAsia"/>
      </w:rPr>
    </w:lvl>
  </w:abstractNum>
  <w:num w:numId="1" w16cid:durableId="474875663">
    <w:abstractNumId w:val="1"/>
  </w:num>
  <w:num w:numId="2" w16cid:durableId="209180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doNotHyphenateCaps/>
  <w:drawingGridHorizontalSpacing w:val="127"/>
  <w:drawingGridVerticalSpacing w:val="419"/>
  <w:displayHorizontalDrawingGridEvery w:val="2"/>
  <w:doNotShadeFormData/>
  <w:noPunctuationKerning/>
  <w:characterSpacingControl w:val="doNotCompress"/>
  <w:noLineBreaksAfter w:lang="ja-JP" w:val="$(12345679[\{£¥‘“〈《「『【〔＄（０１２３４５６７８９［｛｢￡￥"/>
  <w:noLineBreaksBefore w:lang="ja-JP" w:val="!%),.:;?]}¢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7B"/>
    <w:rsid w:val="00001E1A"/>
    <w:rsid w:val="00001E85"/>
    <w:rsid w:val="00004EDE"/>
    <w:rsid w:val="00005F21"/>
    <w:rsid w:val="000064A8"/>
    <w:rsid w:val="00010731"/>
    <w:rsid w:val="00010877"/>
    <w:rsid w:val="0001305A"/>
    <w:rsid w:val="00024B01"/>
    <w:rsid w:val="000255C9"/>
    <w:rsid w:val="00026910"/>
    <w:rsid w:val="000274DB"/>
    <w:rsid w:val="000346B8"/>
    <w:rsid w:val="00034734"/>
    <w:rsid w:val="00036C9B"/>
    <w:rsid w:val="00037AD8"/>
    <w:rsid w:val="000451E5"/>
    <w:rsid w:val="000508E0"/>
    <w:rsid w:val="00051DE3"/>
    <w:rsid w:val="00064E9A"/>
    <w:rsid w:val="00070515"/>
    <w:rsid w:val="00070D71"/>
    <w:rsid w:val="00071C9E"/>
    <w:rsid w:val="00072932"/>
    <w:rsid w:val="00072C9F"/>
    <w:rsid w:val="000769EE"/>
    <w:rsid w:val="00086BA7"/>
    <w:rsid w:val="0009198D"/>
    <w:rsid w:val="00094B27"/>
    <w:rsid w:val="000A08B9"/>
    <w:rsid w:val="000A296C"/>
    <w:rsid w:val="000A71B2"/>
    <w:rsid w:val="000A7CEC"/>
    <w:rsid w:val="000B2E0C"/>
    <w:rsid w:val="000B629C"/>
    <w:rsid w:val="000B65D5"/>
    <w:rsid w:val="000C27E0"/>
    <w:rsid w:val="000C6850"/>
    <w:rsid w:val="000D39B6"/>
    <w:rsid w:val="000D5722"/>
    <w:rsid w:val="000D626B"/>
    <w:rsid w:val="000E41AD"/>
    <w:rsid w:val="000E62BB"/>
    <w:rsid w:val="000E64A2"/>
    <w:rsid w:val="000F0A9D"/>
    <w:rsid w:val="000F31AD"/>
    <w:rsid w:val="00100649"/>
    <w:rsid w:val="00100A18"/>
    <w:rsid w:val="00104AF4"/>
    <w:rsid w:val="0011290C"/>
    <w:rsid w:val="001147B4"/>
    <w:rsid w:val="00114C96"/>
    <w:rsid w:val="00116322"/>
    <w:rsid w:val="001216F2"/>
    <w:rsid w:val="001247F9"/>
    <w:rsid w:val="0012682B"/>
    <w:rsid w:val="0012717B"/>
    <w:rsid w:val="00133E54"/>
    <w:rsid w:val="00135AA0"/>
    <w:rsid w:val="00142352"/>
    <w:rsid w:val="0014432F"/>
    <w:rsid w:val="00147ABF"/>
    <w:rsid w:val="0015247A"/>
    <w:rsid w:val="0015336F"/>
    <w:rsid w:val="0015500E"/>
    <w:rsid w:val="00157907"/>
    <w:rsid w:val="001631EA"/>
    <w:rsid w:val="00167622"/>
    <w:rsid w:val="00170897"/>
    <w:rsid w:val="00170E1F"/>
    <w:rsid w:val="00172803"/>
    <w:rsid w:val="001759C3"/>
    <w:rsid w:val="001803FA"/>
    <w:rsid w:val="00180F67"/>
    <w:rsid w:val="00181408"/>
    <w:rsid w:val="0018270D"/>
    <w:rsid w:val="00183A56"/>
    <w:rsid w:val="00190DED"/>
    <w:rsid w:val="001A061C"/>
    <w:rsid w:val="001A243F"/>
    <w:rsid w:val="001A57C6"/>
    <w:rsid w:val="001A5C4A"/>
    <w:rsid w:val="001A5D3A"/>
    <w:rsid w:val="001A7E64"/>
    <w:rsid w:val="001B4F63"/>
    <w:rsid w:val="001B5B0C"/>
    <w:rsid w:val="001B6860"/>
    <w:rsid w:val="001C2A36"/>
    <w:rsid w:val="001C3336"/>
    <w:rsid w:val="001D0E3E"/>
    <w:rsid w:val="001D1B38"/>
    <w:rsid w:val="001D2245"/>
    <w:rsid w:val="001D6C9D"/>
    <w:rsid w:val="001E099F"/>
    <w:rsid w:val="001F2C91"/>
    <w:rsid w:val="002008C0"/>
    <w:rsid w:val="0020179C"/>
    <w:rsid w:val="00203A8F"/>
    <w:rsid w:val="00205B72"/>
    <w:rsid w:val="00205C70"/>
    <w:rsid w:val="00214778"/>
    <w:rsid w:val="002236F4"/>
    <w:rsid w:val="00226FE9"/>
    <w:rsid w:val="0023652C"/>
    <w:rsid w:val="002405FF"/>
    <w:rsid w:val="002412A9"/>
    <w:rsid w:val="00241E57"/>
    <w:rsid w:val="0024557B"/>
    <w:rsid w:val="00247F3F"/>
    <w:rsid w:val="00252350"/>
    <w:rsid w:val="002641E1"/>
    <w:rsid w:val="00267722"/>
    <w:rsid w:val="00271932"/>
    <w:rsid w:val="00272D0D"/>
    <w:rsid w:val="00274520"/>
    <w:rsid w:val="00281256"/>
    <w:rsid w:val="00281CD6"/>
    <w:rsid w:val="00282BCD"/>
    <w:rsid w:val="00290236"/>
    <w:rsid w:val="0029612B"/>
    <w:rsid w:val="002A39A5"/>
    <w:rsid w:val="002B162F"/>
    <w:rsid w:val="002B24F4"/>
    <w:rsid w:val="002C2022"/>
    <w:rsid w:val="002C20DA"/>
    <w:rsid w:val="002C263C"/>
    <w:rsid w:val="002C2AB1"/>
    <w:rsid w:val="002C3578"/>
    <w:rsid w:val="002C3EFD"/>
    <w:rsid w:val="002D2495"/>
    <w:rsid w:val="002D3944"/>
    <w:rsid w:val="002D70D3"/>
    <w:rsid w:val="002E1F34"/>
    <w:rsid w:val="002E31BD"/>
    <w:rsid w:val="002E42D2"/>
    <w:rsid w:val="002F1BA2"/>
    <w:rsid w:val="002F1F71"/>
    <w:rsid w:val="00300304"/>
    <w:rsid w:val="00300B05"/>
    <w:rsid w:val="00301577"/>
    <w:rsid w:val="00303DBB"/>
    <w:rsid w:val="003052A0"/>
    <w:rsid w:val="003079AF"/>
    <w:rsid w:val="00307F29"/>
    <w:rsid w:val="003158D2"/>
    <w:rsid w:val="00316600"/>
    <w:rsid w:val="003168C9"/>
    <w:rsid w:val="00322B0D"/>
    <w:rsid w:val="0032328F"/>
    <w:rsid w:val="00326E91"/>
    <w:rsid w:val="00334CE8"/>
    <w:rsid w:val="003378EB"/>
    <w:rsid w:val="00341F59"/>
    <w:rsid w:val="003445BA"/>
    <w:rsid w:val="00346F84"/>
    <w:rsid w:val="00356CEC"/>
    <w:rsid w:val="00362123"/>
    <w:rsid w:val="00362E86"/>
    <w:rsid w:val="003638EE"/>
    <w:rsid w:val="0036610F"/>
    <w:rsid w:val="003663FA"/>
    <w:rsid w:val="0036697C"/>
    <w:rsid w:val="00370BEA"/>
    <w:rsid w:val="00371A72"/>
    <w:rsid w:val="00380805"/>
    <w:rsid w:val="00383FB5"/>
    <w:rsid w:val="00387B3A"/>
    <w:rsid w:val="003A2914"/>
    <w:rsid w:val="003A2A30"/>
    <w:rsid w:val="003A2D24"/>
    <w:rsid w:val="003A539D"/>
    <w:rsid w:val="003A5BEF"/>
    <w:rsid w:val="003B5273"/>
    <w:rsid w:val="003C0E4A"/>
    <w:rsid w:val="003C2A1F"/>
    <w:rsid w:val="003C7401"/>
    <w:rsid w:val="003C79BE"/>
    <w:rsid w:val="003C7D49"/>
    <w:rsid w:val="003D079C"/>
    <w:rsid w:val="003D36AE"/>
    <w:rsid w:val="003D5204"/>
    <w:rsid w:val="003D5762"/>
    <w:rsid w:val="003D7AEB"/>
    <w:rsid w:val="003E3892"/>
    <w:rsid w:val="003E4EB8"/>
    <w:rsid w:val="003E6789"/>
    <w:rsid w:val="003E6B71"/>
    <w:rsid w:val="003F0103"/>
    <w:rsid w:val="003F0FCE"/>
    <w:rsid w:val="003F16C0"/>
    <w:rsid w:val="003F3274"/>
    <w:rsid w:val="003F3E59"/>
    <w:rsid w:val="003F5917"/>
    <w:rsid w:val="00402594"/>
    <w:rsid w:val="004137FA"/>
    <w:rsid w:val="00414849"/>
    <w:rsid w:val="00421A0F"/>
    <w:rsid w:val="004231A7"/>
    <w:rsid w:val="00423D09"/>
    <w:rsid w:val="004275C9"/>
    <w:rsid w:val="0043249E"/>
    <w:rsid w:val="004328E4"/>
    <w:rsid w:val="00451199"/>
    <w:rsid w:val="0045252F"/>
    <w:rsid w:val="00454F99"/>
    <w:rsid w:val="004602E0"/>
    <w:rsid w:val="004625A1"/>
    <w:rsid w:val="00466000"/>
    <w:rsid w:val="00466B0E"/>
    <w:rsid w:val="0047053F"/>
    <w:rsid w:val="004736CF"/>
    <w:rsid w:val="00475039"/>
    <w:rsid w:val="00477FD1"/>
    <w:rsid w:val="0048355B"/>
    <w:rsid w:val="004846D1"/>
    <w:rsid w:val="00484EF9"/>
    <w:rsid w:val="004878C2"/>
    <w:rsid w:val="004915A6"/>
    <w:rsid w:val="0049164D"/>
    <w:rsid w:val="00491E2B"/>
    <w:rsid w:val="00494CB5"/>
    <w:rsid w:val="004A0EA3"/>
    <w:rsid w:val="004A3C77"/>
    <w:rsid w:val="004A779F"/>
    <w:rsid w:val="004B03C4"/>
    <w:rsid w:val="004B4307"/>
    <w:rsid w:val="004B5C4C"/>
    <w:rsid w:val="004C4EEA"/>
    <w:rsid w:val="004D4387"/>
    <w:rsid w:val="004D60D6"/>
    <w:rsid w:val="004E432C"/>
    <w:rsid w:val="004E737D"/>
    <w:rsid w:val="004E7B94"/>
    <w:rsid w:val="004F0A23"/>
    <w:rsid w:val="004F1203"/>
    <w:rsid w:val="004F3EAC"/>
    <w:rsid w:val="004F5855"/>
    <w:rsid w:val="004F6CEC"/>
    <w:rsid w:val="005008C5"/>
    <w:rsid w:val="005034FD"/>
    <w:rsid w:val="00504133"/>
    <w:rsid w:val="0050546C"/>
    <w:rsid w:val="00507E15"/>
    <w:rsid w:val="00511E57"/>
    <w:rsid w:val="0051202D"/>
    <w:rsid w:val="0052072D"/>
    <w:rsid w:val="0052171C"/>
    <w:rsid w:val="00523A22"/>
    <w:rsid w:val="00523CE0"/>
    <w:rsid w:val="00524585"/>
    <w:rsid w:val="00524EFD"/>
    <w:rsid w:val="005264F5"/>
    <w:rsid w:val="00526ACD"/>
    <w:rsid w:val="00540A84"/>
    <w:rsid w:val="00543F87"/>
    <w:rsid w:val="00546448"/>
    <w:rsid w:val="00550B24"/>
    <w:rsid w:val="005538A5"/>
    <w:rsid w:val="00564353"/>
    <w:rsid w:val="005710F9"/>
    <w:rsid w:val="00572E29"/>
    <w:rsid w:val="0057379A"/>
    <w:rsid w:val="005737C8"/>
    <w:rsid w:val="005816C6"/>
    <w:rsid w:val="0058528B"/>
    <w:rsid w:val="00585E0C"/>
    <w:rsid w:val="00593E4D"/>
    <w:rsid w:val="005A0764"/>
    <w:rsid w:val="005A28B9"/>
    <w:rsid w:val="005A546A"/>
    <w:rsid w:val="005A6852"/>
    <w:rsid w:val="005B1D03"/>
    <w:rsid w:val="005B7C29"/>
    <w:rsid w:val="005C093F"/>
    <w:rsid w:val="005D0F4F"/>
    <w:rsid w:val="005D1523"/>
    <w:rsid w:val="005D1D4A"/>
    <w:rsid w:val="005D633B"/>
    <w:rsid w:val="005D63D9"/>
    <w:rsid w:val="005D6B17"/>
    <w:rsid w:val="005E1708"/>
    <w:rsid w:val="005E25EB"/>
    <w:rsid w:val="005E2EC9"/>
    <w:rsid w:val="005E69CD"/>
    <w:rsid w:val="005E6F71"/>
    <w:rsid w:val="005F115B"/>
    <w:rsid w:val="005F43E9"/>
    <w:rsid w:val="006006F5"/>
    <w:rsid w:val="00603F35"/>
    <w:rsid w:val="006100CD"/>
    <w:rsid w:val="006116E6"/>
    <w:rsid w:val="00613189"/>
    <w:rsid w:val="00622D6D"/>
    <w:rsid w:val="00624B91"/>
    <w:rsid w:val="00625C7E"/>
    <w:rsid w:val="006260B7"/>
    <w:rsid w:val="00626692"/>
    <w:rsid w:val="00626F08"/>
    <w:rsid w:val="006274F1"/>
    <w:rsid w:val="00633372"/>
    <w:rsid w:val="0064013F"/>
    <w:rsid w:val="00640AA3"/>
    <w:rsid w:val="0064229D"/>
    <w:rsid w:val="006423D4"/>
    <w:rsid w:val="00651FE6"/>
    <w:rsid w:val="00654136"/>
    <w:rsid w:val="00660E4A"/>
    <w:rsid w:val="00663DA2"/>
    <w:rsid w:val="00665350"/>
    <w:rsid w:val="00666D3D"/>
    <w:rsid w:val="00667CD1"/>
    <w:rsid w:val="006741F7"/>
    <w:rsid w:val="006748C4"/>
    <w:rsid w:val="0068045A"/>
    <w:rsid w:val="00680C56"/>
    <w:rsid w:val="00685297"/>
    <w:rsid w:val="00692E6D"/>
    <w:rsid w:val="006932ED"/>
    <w:rsid w:val="006942BC"/>
    <w:rsid w:val="00697549"/>
    <w:rsid w:val="006A19BD"/>
    <w:rsid w:val="006B2C40"/>
    <w:rsid w:val="006B3AD3"/>
    <w:rsid w:val="006B4B2F"/>
    <w:rsid w:val="006B6B39"/>
    <w:rsid w:val="006C43C8"/>
    <w:rsid w:val="006C603D"/>
    <w:rsid w:val="006C7258"/>
    <w:rsid w:val="006D3AF6"/>
    <w:rsid w:val="006D4E90"/>
    <w:rsid w:val="006D58DE"/>
    <w:rsid w:val="006E4003"/>
    <w:rsid w:val="006E49C8"/>
    <w:rsid w:val="006E58D9"/>
    <w:rsid w:val="006E7922"/>
    <w:rsid w:val="006F39FE"/>
    <w:rsid w:val="00702392"/>
    <w:rsid w:val="0070741D"/>
    <w:rsid w:val="0071120A"/>
    <w:rsid w:val="007112F0"/>
    <w:rsid w:val="00711340"/>
    <w:rsid w:val="007126CC"/>
    <w:rsid w:val="00713A99"/>
    <w:rsid w:val="007160E6"/>
    <w:rsid w:val="00717E5B"/>
    <w:rsid w:val="0072089D"/>
    <w:rsid w:val="00731192"/>
    <w:rsid w:val="00736BB4"/>
    <w:rsid w:val="00741702"/>
    <w:rsid w:val="00741B17"/>
    <w:rsid w:val="0074760F"/>
    <w:rsid w:val="007505EA"/>
    <w:rsid w:val="00753C8C"/>
    <w:rsid w:val="00763C47"/>
    <w:rsid w:val="00766B6C"/>
    <w:rsid w:val="007719E4"/>
    <w:rsid w:val="00771E5B"/>
    <w:rsid w:val="00772A2A"/>
    <w:rsid w:val="00773C86"/>
    <w:rsid w:val="00777283"/>
    <w:rsid w:val="00780FCB"/>
    <w:rsid w:val="00784598"/>
    <w:rsid w:val="0078713E"/>
    <w:rsid w:val="007A1491"/>
    <w:rsid w:val="007A4430"/>
    <w:rsid w:val="007A48F2"/>
    <w:rsid w:val="007B451A"/>
    <w:rsid w:val="007C0A95"/>
    <w:rsid w:val="007C22D7"/>
    <w:rsid w:val="007C2469"/>
    <w:rsid w:val="007D11DF"/>
    <w:rsid w:val="007D2693"/>
    <w:rsid w:val="007D4C9C"/>
    <w:rsid w:val="007D4EB1"/>
    <w:rsid w:val="007D5205"/>
    <w:rsid w:val="007E09EB"/>
    <w:rsid w:val="007E187E"/>
    <w:rsid w:val="007E35BB"/>
    <w:rsid w:val="007E6EE6"/>
    <w:rsid w:val="007F09E0"/>
    <w:rsid w:val="00800D02"/>
    <w:rsid w:val="00807705"/>
    <w:rsid w:val="00811529"/>
    <w:rsid w:val="0081164E"/>
    <w:rsid w:val="00814B01"/>
    <w:rsid w:val="00814D28"/>
    <w:rsid w:val="008203E0"/>
    <w:rsid w:val="008206D2"/>
    <w:rsid w:val="00827D57"/>
    <w:rsid w:val="00833ADD"/>
    <w:rsid w:val="008364F3"/>
    <w:rsid w:val="0085458F"/>
    <w:rsid w:val="008606A4"/>
    <w:rsid w:val="00863DB6"/>
    <w:rsid w:val="00866629"/>
    <w:rsid w:val="00870EE2"/>
    <w:rsid w:val="00875787"/>
    <w:rsid w:val="0088205F"/>
    <w:rsid w:val="00882728"/>
    <w:rsid w:val="0088426C"/>
    <w:rsid w:val="00887BFB"/>
    <w:rsid w:val="008A0551"/>
    <w:rsid w:val="008B3166"/>
    <w:rsid w:val="008B4684"/>
    <w:rsid w:val="008B7FF5"/>
    <w:rsid w:val="008C54E0"/>
    <w:rsid w:val="008C7C1E"/>
    <w:rsid w:val="008D0DE0"/>
    <w:rsid w:val="008D0EA2"/>
    <w:rsid w:val="008E1D1B"/>
    <w:rsid w:val="008F2500"/>
    <w:rsid w:val="008F2B41"/>
    <w:rsid w:val="008F5424"/>
    <w:rsid w:val="008F6EA2"/>
    <w:rsid w:val="00900EBB"/>
    <w:rsid w:val="00901E58"/>
    <w:rsid w:val="0090481D"/>
    <w:rsid w:val="00906BBA"/>
    <w:rsid w:val="00911B30"/>
    <w:rsid w:val="00912257"/>
    <w:rsid w:val="00917ECA"/>
    <w:rsid w:val="00932D17"/>
    <w:rsid w:val="00934B98"/>
    <w:rsid w:val="00934DB0"/>
    <w:rsid w:val="00934FEF"/>
    <w:rsid w:val="00937754"/>
    <w:rsid w:val="00937CCB"/>
    <w:rsid w:val="00942FAE"/>
    <w:rsid w:val="00943E71"/>
    <w:rsid w:val="00945053"/>
    <w:rsid w:val="0095153C"/>
    <w:rsid w:val="009520AA"/>
    <w:rsid w:val="00952228"/>
    <w:rsid w:val="00953086"/>
    <w:rsid w:val="009544EC"/>
    <w:rsid w:val="009616CC"/>
    <w:rsid w:val="00961E36"/>
    <w:rsid w:val="00965431"/>
    <w:rsid w:val="00970A44"/>
    <w:rsid w:val="00976684"/>
    <w:rsid w:val="00976B5F"/>
    <w:rsid w:val="00980CF2"/>
    <w:rsid w:val="00980EA3"/>
    <w:rsid w:val="0098693A"/>
    <w:rsid w:val="00991881"/>
    <w:rsid w:val="00993801"/>
    <w:rsid w:val="00994B56"/>
    <w:rsid w:val="009A47A3"/>
    <w:rsid w:val="009A521B"/>
    <w:rsid w:val="009A52B8"/>
    <w:rsid w:val="009A5D78"/>
    <w:rsid w:val="009B084C"/>
    <w:rsid w:val="009B4478"/>
    <w:rsid w:val="009B6067"/>
    <w:rsid w:val="009B7106"/>
    <w:rsid w:val="009B7C8E"/>
    <w:rsid w:val="009C0237"/>
    <w:rsid w:val="009C181D"/>
    <w:rsid w:val="009C2255"/>
    <w:rsid w:val="009C26A2"/>
    <w:rsid w:val="009C3B5F"/>
    <w:rsid w:val="009C5AFD"/>
    <w:rsid w:val="009D1B97"/>
    <w:rsid w:val="009D52EA"/>
    <w:rsid w:val="009D59B7"/>
    <w:rsid w:val="009D5AC0"/>
    <w:rsid w:val="009D73EA"/>
    <w:rsid w:val="009E35F3"/>
    <w:rsid w:val="009E6C59"/>
    <w:rsid w:val="00A006F4"/>
    <w:rsid w:val="00A01BD1"/>
    <w:rsid w:val="00A142B0"/>
    <w:rsid w:val="00A14E13"/>
    <w:rsid w:val="00A15A04"/>
    <w:rsid w:val="00A2064A"/>
    <w:rsid w:val="00A207C4"/>
    <w:rsid w:val="00A20ACE"/>
    <w:rsid w:val="00A213F9"/>
    <w:rsid w:val="00A2573B"/>
    <w:rsid w:val="00A25C43"/>
    <w:rsid w:val="00A25F53"/>
    <w:rsid w:val="00A36BA5"/>
    <w:rsid w:val="00A41616"/>
    <w:rsid w:val="00A41BE8"/>
    <w:rsid w:val="00A43744"/>
    <w:rsid w:val="00A44940"/>
    <w:rsid w:val="00A5440F"/>
    <w:rsid w:val="00A5706F"/>
    <w:rsid w:val="00A61588"/>
    <w:rsid w:val="00A66BE2"/>
    <w:rsid w:val="00A6798A"/>
    <w:rsid w:val="00A75992"/>
    <w:rsid w:val="00A81B24"/>
    <w:rsid w:val="00A8686D"/>
    <w:rsid w:val="00A87C47"/>
    <w:rsid w:val="00A90B39"/>
    <w:rsid w:val="00AA11DE"/>
    <w:rsid w:val="00AA218F"/>
    <w:rsid w:val="00AB0037"/>
    <w:rsid w:val="00AB0123"/>
    <w:rsid w:val="00AB352F"/>
    <w:rsid w:val="00AB478B"/>
    <w:rsid w:val="00AB4EC2"/>
    <w:rsid w:val="00AB7ADE"/>
    <w:rsid w:val="00AC6584"/>
    <w:rsid w:val="00AD1C69"/>
    <w:rsid w:val="00AD2639"/>
    <w:rsid w:val="00AD34EE"/>
    <w:rsid w:val="00AD3EEF"/>
    <w:rsid w:val="00AD55EF"/>
    <w:rsid w:val="00AD74D8"/>
    <w:rsid w:val="00AE0E8B"/>
    <w:rsid w:val="00AE134C"/>
    <w:rsid w:val="00AE249A"/>
    <w:rsid w:val="00AE259C"/>
    <w:rsid w:val="00B06D37"/>
    <w:rsid w:val="00B070C6"/>
    <w:rsid w:val="00B1703E"/>
    <w:rsid w:val="00B1789C"/>
    <w:rsid w:val="00B214D2"/>
    <w:rsid w:val="00B21617"/>
    <w:rsid w:val="00B229E4"/>
    <w:rsid w:val="00B24DBC"/>
    <w:rsid w:val="00B322B7"/>
    <w:rsid w:val="00B33345"/>
    <w:rsid w:val="00B342E0"/>
    <w:rsid w:val="00B35D24"/>
    <w:rsid w:val="00B37C6B"/>
    <w:rsid w:val="00B4013F"/>
    <w:rsid w:val="00B416DD"/>
    <w:rsid w:val="00B41713"/>
    <w:rsid w:val="00B422C6"/>
    <w:rsid w:val="00B51DDC"/>
    <w:rsid w:val="00B53D2D"/>
    <w:rsid w:val="00B63610"/>
    <w:rsid w:val="00B70CB2"/>
    <w:rsid w:val="00B76C7E"/>
    <w:rsid w:val="00B857E6"/>
    <w:rsid w:val="00B95627"/>
    <w:rsid w:val="00B95E9B"/>
    <w:rsid w:val="00B95F5F"/>
    <w:rsid w:val="00B96A7C"/>
    <w:rsid w:val="00B96C6F"/>
    <w:rsid w:val="00B974DC"/>
    <w:rsid w:val="00B97F9E"/>
    <w:rsid w:val="00BA2914"/>
    <w:rsid w:val="00BB2C48"/>
    <w:rsid w:val="00BB581A"/>
    <w:rsid w:val="00BC1637"/>
    <w:rsid w:val="00BC3E76"/>
    <w:rsid w:val="00BD276D"/>
    <w:rsid w:val="00BD5A00"/>
    <w:rsid w:val="00BF18BB"/>
    <w:rsid w:val="00BF3DA2"/>
    <w:rsid w:val="00BF4191"/>
    <w:rsid w:val="00BF46A1"/>
    <w:rsid w:val="00BF5128"/>
    <w:rsid w:val="00C00CAE"/>
    <w:rsid w:val="00C10672"/>
    <w:rsid w:val="00C152A4"/>
    <w:rsid w:val="00C17B47"/>
    <w:rsid w:val="00C20565"/>
    <w:rsid w:val="00C25E67"/>
    <w:rsid w:val="00C26056"/>
    <w:rsid w:val="00C30645"/>
    <w:rsid w:val="00C30A10"/>
    <w:rsid w:val="00C33641"/>
    <w:rsid w:val="00C33833"/>
    <w:rsid w:val="00C367A4"/>
    <w:rsid w:val="00C45325"/>
    <w:rsid w:val="00C51806"/>
    <w:rsid w:val="00C53F94"/>
    <w:rsid w:val="00C605FE"/>
    <w:rsid w:val="00C61E93"/>
    <w:rsid w:val="00C62B4B"/>
    <w:rsid w:val="00C65817"/>
    <w:rsid w:val="00C67C87"/>
    <w:rsid w:val="00C811FB"/>
    <w:rsid w:val="00C83A3C"/>
    <w:rsid w:val="00C9098D"/>
    <w:rsid w:val="00C93534"/>
    <w:rsid w:val="00C94BDB"/>
    <w:rsid w:val="00C9724D"/>
    <w:rsid w:val="00CA0A69"/>
    <w:rsid w:val="00CA44CA"/>
    <w:rsid w:val="00CA4F3D"/>
    <w:rsid w:val="00CA6369"/>
    <w:rsid w:val="00CB1DDE"/>
    <w:rsid w:val="00CB3A98"/>
    <w:rsid w:val="00CB6C5E"/>
    <w:rsid w:val="00CB6F80"/>
    <w:rsid w:val="00CD15A7"/>
    <w:rsid w:val="00CD2DB0"/>
    <w:rsid w:val="00CD300B"/>
    <w:rsid w:val="00CE47E1"/>
    <w:rsid w:val="00CE4B4A"/>
    <w:rsid w:val="00CF1C47"/>
    <w:rsid w:val="00CF306E"/>
    <w:rsid w:val="00D0100B"/>
    <w:rsid w:val="00D01F13"/>
    <w:rsid w:val="00D04029"/>
    <w:rsid w:val="00D059F7"/>
    <w:rsid w:val="00D10007"/>
    <w:rsid w:val="00D12530"/>
    <w:rsid w:val="00D17B9C"/>
    <w:rsid w:val="00D21056"/>
    <w:rsid w:val="00D224B4"/>
    <w:rsid w:val="00D23B0F"/>
    <w:rsid w:val="00D26533"/>
    <w:rsid w:val="00D32A6C"/>
    <w:rsid w:val="00D36A15"/>
    <w:rsid w:val="00D36F13"/>
    <w:rsid w:val="00D42735"/>
    <w:rsid w:val="00D526DD"/>
    <w:rsid w:val="00D530E2"/>
    <w:rsid w:val="00D539FE"/>
    <w:rsid w:val="00D57F07"/>
    <w:rsid w:val="00D60611"/>
    <w:rsid w:val="00D620E8"/>
    <w:rsid w:val="00D65DB6"/>
    <w:rsid w:val="00D65F1C"/>
    <w:rsid w:val="00D666D8"/>
    <w:rsid w:val="00D6684A"/>
    <w:rsid w:val="00D6691A"/>
    <w:rsid w:val="00D67929"/>
    <w:rsid w:val="00D7140E"/>
    <w:rsid w:val="00D73000"/>
    <w:rsid w:val="00D748E7"/>
    <w:rsid w:val="00D75AA9"/>
    <w:rsid w:val="00D829C0"/>
    <w:rsid w:val="00D879EE"/>
    <w:rsid w:val="00D97CE7"/>
    <w:rsid w:val="00DA5BF5"/>
    <w:rsid w:val="00DA69C4"/>
    <w:rsid w:val="00DA6B0F"/>
    <w:rsid w:val="00DB2834"/>
    <w:rsid w:val="00DC392A"/>
    <w:rsid w:val="00DC4ECA"/>
    <w:rsid w:val="00DD3151"/>
    <w:rsid w:val="00DD3A34"/>
    <w:rsid w:val="00DD4443"/>
    <w:rsid w:val="00DD4B34"/>
    <w:rsid w:val="00DD52DF"/>
    <w:rsid w:val="00DD6F77"/>
    <w:rsid w:val="00DE0C60"/>
    <w:rsid w:val="00DE0C69"/>
    <w:rsid w:val="00DE17D3"/>
    <w:rsid w:val="00DE1B0E"/>
    <w:rsid w:val="00DE2685"/>
    <w:rsid w:val="00DF13CC"/>
    <w:rsid w:val="00DF2EB8"/>
    <w:rsid w:val="00E01C36"/>
    <w:rsid w:val="00E03C69"/>
    <w:rsid w:val="00E0743C"/>
    <w:rsid w:val="00E11473"/>
    <w:rsid w:val="00E128D7"/>
    <w:rsid w:val="00E12E67"/>
    <w:rsid w:val="00E137F1"/>
    <w:rsid w:val="00E140F0"/>
    <w:rsid w:val="00E201AE"/>
    <w:rsid w:val="00E2072F"/>
    <w:rsid w:val="00E274C8"/>
    <w:rsid w:val="00E304D1"/>
    <w:rsid w:val="00E32615"/>
    <w:rsid w:val="00E3343E"/>
    <w:rsid w:val="00E34C60"/>
    <w:rsid w:val="00E36E21"/>
    <w:rsid w:val="00E371CF"/>
    <w:rsid w:val="00E410E7"/>
    <w:rsid w:val="00E41217"/>
    <w:rsid w:val="00E50355"/>
    <w:rsid w:val="00E54C2B"/>
    <w:rsid w:val="00E627DD"/>
    <w:rsid w:val="00E63657"/>
    <w:rsid w:val="00E73926"/>
    <w:rsid w:val="00E80E43"/>
    <w:rsid w:val="00E840DB"/>
    <w:rsid w:val="00E914F3"/>
    <w:rsid w:val="00E927D1"/>
    <w:rsid w:val="00E94217"/>
    <w:rsid w:val="00E967B6"/>
    <w:rsid w:val="00E96C75"/>
    <w:rsid w:val="00EA25E6"/>
    <w:rsid w:val="00EA5C4C"/>
    <w:rsid w:val="00EB2620"/>
    <w:rsid w:val="00EB2B2E"/>
    <w:rsid w:val="00EB4595"/>
    <w:rsid w:val="00EB50F8"/>
    <w:rsid w:val="00EB6BC3"/>
    <w:rsid w:val="00EC004E"/>
    <w:rsid w:val="00EC0284"/>
    <w:rsid w:val="00EC1572"/>
    <w:rsid w:val="00ED1535"/>
    <w:rsid w:val="00EE1ACA"/>
    <w:rsid w:val="00EE3869"/>
    <w:rsid w:val="00EE619E"/>
    <w:rsid w:val="00EF2819"/>
    <w:rsid w:val="00EF3DDB"/>
    <w:rsid w:val="00EF52B9"/>
    <w:rsid w:val="00F020CF"/>
    <w:rsid w:val="00F02400"/>
    <w:rsid w:val="00F02871"/>
    <w:rsid w:val="00F02E89"/>
    <w:rsid w:val="00F14F02"/>
    <w:rsid w:val="00F21FE8"/>
    <w:rsid w:val="00F2203B"/>
    <w:rsid w:val="00F254F0"/>
    <w:rsid w:val="00F273A1"/>
    <w:rsid w:val="00F337BF"/>
    <w:rsid w:val="00F348A1"/>
    <w:rsid w:val="00F366A7"/>
    <w:rsid w:val="00F4214F"/>
    <w:rsid w:val="00F475EA"/>
    <w:rsid w:val="00F51A1A"/>
    <w:rsid w:val="00F51CA5"/>
    <w:rsid w:val="00F60CC9"/>
    <w:rsid w:val="00F62F5A"/>
    <w:rsid w:val="00F706C1"/>
    <w:rsid w:val="00F72B27"/>
    <w:rsid w:val="00F73801"/>
    <w:rsid w:val="00F73FB8"/>
    <w:rsid w:val="00F76897"/>
    <w:rsid w:val="00F7745D"/>
    <w:rsid w:val="00F8125C"/>
    <w:rsid w:val="00F953DC"/>
    <w:rsid w:val="00FA0601"/>
    <w:rsid w:val="00FA1C3B"/>
    <w:rsid w:val="00FA2433"/>
    <w:rsid w:val="00FB45AD"/>
    <w:rsid w:val="00FB4DA0"/>
    <w:rsid w:val="00FB6631"/>
    <w:rsid w:val="00FB6882"/>
    <w:rsid w:val="00FC1CBF"/>
    <w:rsid w:val="00FC27D6"/>
    <w:rsid w:val="00FC35F0"/>
    <w:rsid w:val="00FC4D69"/>
    <w:rsid w:val="00FD116F"/>
    <w:rsid w:val="00FD1856"/>
    <w:rsid w:val="00FD29D8"/>
    <w:rsid w:val="00FD2EA1"/>
    <w:rsid w:val="00FE3A23"/>
    <w:rsid w:val="00FE62A7"/>
    <w:rsid w:val="00FF187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CC7E81C"/>
  <w15:chartTrackingRefBased/>
  <w15:docId w15:val="{09776FBF-F6CE-4498-A458-2AAD920C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EF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ルポ"/>
    <w:pPr>
      <w:widowControl w:val="0"/>
      <w:autoSpaceDE w:val="0"/>
      <w:autoSpaceDN w:val="0"/>
      <w:adjustRightInd w:val="0"/>
      <w:spacing w:line="358" w:lineRule="atLeast"/>
      <w:jc w:val="both"/>
    </w:pPr>
    <w:rPr>
      <w:rFonts w:ascii="ＭＳ 明朝"/>
      <w:spacing w:val="14"/>
    </w:rPr>
  </w:style>
  <w:style w:type="paragraph" w:styleId="a4">
    <w:name w:val="Body Text"/>
    <w:basedOn w:val="a"/>
    <w:pPr>
      <w:autoSpaceDE w:val="0"/>
      <w:autoSpaceDN w:val="0"/>
      <w:jc w:val="left"/>
    </w:pPr>
    <w:rPr>
      <w:rFonts w:ascii="ＭＳ 明朝"/>
      <w:spacing w:val="11"/>
    </w:rPr>
  </w:style>
  <w:style w:type="paragraph" w:styleId="a5">
    <w:name w:val="Date"/>
    <w:basedOn w:val="a"/>
    <w:next w:val="a"/>
    <w:rPr>
      <w:rFonts w:ascii="ＭＳ 明朝"/>
    </w:rPr>
  </w:style>
  <w:style w:type="character" w:customStyle="1" w:styleId="aztxt">
    <w:name w:val="aztxt"/>
    <w:basedOn w:val="a0"/>
    <w:rsid w:val="009544EC"/>
  </w:style>
  <w:style w:type="paragraph" w:styleId="a6">
    <w:name w:val="header"/>
    <w:basedOn w:val="a"/>
    <w:link w:val="a7"/>
    <w:uiPriority w:val="99"/>
    <w:unhideWhenUsed/>
    <w:rsid w:val="005D1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D1D4A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5D1D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D1D4A"/>
    <w:rPr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FF78E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F78E5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AD2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ST7\FLTDOC\RTF7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RTF7READ.DOT</Template>
  <TotalTime>1</TotalTime>
  <Pages>1</Pages>
  <Words>109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外部監査</vt:lpstr>
      <vt:lpstr>外部監査</vt:lpstr>
    </vt:vector>
  </TitlesOfParts>
  <Company> 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外部監査</dc:title>
  <dc:subject/>
  <dc:creator>横須賀市</dc:creator>
  <cp:keywords/>
  <cp:lastModifiedBy>小林</cp:lastModifiedBy>
  <cp:revision>3</cp:revision>
  <cp:lastPrinted>2020-07-22T06:00:00Z</cp:lastPrinted>
  <dcterms:created xsi:type="dcterms:W3CDTF">2024-07-11T06:58:00Z</dcterms:created>
  <dcterms:modified xsi:type="dcterms:W3CDTF">2025-07-16T04:51:00Z</dcterms:modified>
</cp:coreProperties>
</file>